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E55FAE" w14:textId="37BFF663" w:rsidR="007151FF" w:rsidRDefault="00B21A90" w:rsidP="007151FF">
      <w:pPr>
        <w:ind w:left="2160"/>
      </w:pPr>
      <w:r>
        <w:rPr>
          <w:noProof/>
        </w:rPr>
        <w:t xml:space="preserve">      </w:t>
      </w:r>
      <w:r w:rsidR="000E5F3C">
        <w:rPr>
          <w:noProof/>
        </w:rPr>
        <w:drawing>
          <wp:inline distT="0" distB="0" distL="0" distR="0" wp14:anchorId="2A941491" wp14:editId="5A5BFA8C">
            <wp:extent cx="2275381" cy="1133475"/>
            <wp:effectExtent l="0" t="0" r="0" b="0"/>
            <wp:docPr id="10304231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423143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381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458C0" w14:textId="77777777" w:rsidR="007151FF" w:rsidRPr="007151FF" w:rsidRDefault="002C665F" w:rsidP="007151FF"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3EABF523" wp14:editId="65E8197A">
                <wp:simplePos x="0" y="0"/>
                <wp:positionH relativeFrom="column">
                  <wp:posOffset>819150</wp:posOffset>
                </wp:positionH>
                <wp:positionV relativeFrom="paragraph">
                  <wp:posOffset>57150</wp:posOffset>
                </wp:positionV>
                <wp:extent cx="3752850" cy="628650"/>
                <wp:effectExtent l="0" t="0" r="0" b="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62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B8B0B48" w14:textId="5A7CF070" w:rsidR="007151FF" w:rsidRPr="00EE2D2F" w:rsidRDefault="00AB1CD3" w:rsidP="003A510F">
                            <w:pPr>
                              <w:pStyle w:val="Hoorayfor"/>
                              <w:widowControl w:val="0"/>
                              <w:jc w:val="center"/>
                              <w:rPr>
                                <w:color w:val="17365D" w:themeColor="text2" w:themeShade="BF"/>
                              </w:rPr>
                            </w:pPr>
                            <w:r w:rsidRPr="00EE2D2F">
                              <w:rPr>
                                <w:color w:val="17365D" w:themeColor="text2" w:themeShade="BF"/>
                              </w:rPr>
                              <w:t>20</w:t>
                            </w:r>
                            <w:r w:rsidR="005A750B" w:rsidRPr="00EE2D2F">
                              <w:rPr>
                                <w:color w:val="17365D" w:themeColor="text2" w:themeShade="BF"/>
                              </w:rPr>
                              <w:t>2</w:t>
                            </w:r>
                            <w:r w:rsidR="00CC5183">
                              <w:rPr>
                                <w:color w:val="17365D" w:themeColor="text2" w:themeShade="BF"/>
                              </w:rPr>
                              <w:t>5</w:t>
                            </w:r>
                            <w:r w:rsidRPr="00EE2D2F">
                              <w:rPr>
                                <w:color w:val="17365D" w:themeColor="text2" w:themeShade="BF"/>
                              </w:rPr>
                              <w:t xml:space="preserve"> Project Presentations </w:t>
                            </w:r>
                          </w:p>
                          <w:p w14:paraId="203CCDC8" w14:textId="77777777" w:rsidR="003A510F" w:rsidRPr="00EE2D2F" w:rsidRDefault="00AB1CD3" w:rsidP="003A510F">
                            <w:pPr>
                              <w:pStyle w:val="Hoorayfor"/>
                              <w:widowControl w:val="0"/>
                              <w:jc w:val="center"/>
                              <w:rPr>
                                <w:color w:val="17365D" w:themeColor="text2" w:themeShade="BF"/>
                              </w:rPr>
                            </w:pPr>
                            <w:r w:rsidRPr="00EE2D2F">
                              <w:rPr>
                                <w:color w:val="17365D" w:themeColor="text2" w:themeShade="BF"/>
                              </w:rPr>
                              <w:t>&amp; Graduation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ABF523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64.5pt;margin-top:4.5pt;width:295.5pt;height:49.5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" filled="f" stroked="f" strokecolor="black [0]" insetpen="t">
                <v:textbox inset="2.88pt,2.88pt,2.88pt,2.88pt">
                  <w:txbxContent>
                    <w:p w14:paraId="7B8B0B48" w14:textId="5A7CF070" w:rsidR="007151FF" w:rsidRPr="00EE2D2F" w:rsidRDefault="00AB1CD3" w:rsidP="003A510F">
                      <w:pPr>
                        <w:pStyle w:val="Hoorayfor"/>
                        <w:widowControl w:val="0"/>
                        <w:jc w:val="center"/>
                        <w:rPr>
                          <w:color w:val="17365D" w:themeColor="text2" w:themeShade="BF"/>
                        </w:rPr>
                      </w:pPr>
                      <w:r w:rsidRPr="00EE2D2F">
                        <w:rPr>
                          <w:color w:val="17365D" w:themeColor="text2" w:themeShade="BF"/>
                        </w:rPr>
                        <w:t>20</w:t>
                      </w:r>
                      <w:r w:rsidR="005A750B" w:rsidRPr="00EE2D2F">
                        <w:rPr>
                          <w:color w:val="17365D" w:themeColor="text2" w:themeShade="BF"/>
                        </w:rPr>
                        <w:t>2</w:t>
                      </w:r>
                      <w:r w:rsidR="00CC5183">
                        <w:rPr>
                          <w:color w:val="17365D" w:themeColor="text2" w:themeShade="BF"/>
                        </w:rPr>
                        <w:t>5</w:t>
                      </w:r>
                      <w:r w:rsidRPr="00EE2D2F">
                        <w:rPr>
                          <w:color w:val="17365D" w:themeColor="text2" w:themeShade="BF"/>
                        </w:rPr>
                        <w:t xml:space="preserve"> Project Presentations </w:t>
                      </w:r>
                    </w:p>
                    <w:p w14:paraId="203CCDC8" w14:textId="77777777" w:rsidR="003A510F" w:rsidRPr="00EE2D2F" w:rsidRDefault="00AB1CD3" w:rsidP="003A510F">
                      <w:pPr>
                        <w:pStyle w:val="Hoorayfor"/>
                        <w:widowControl w:val="0"/>
                        <w:jc w:val="center"/>
                        <w:rPr>
                          <w:color w:val="17365D" w:themeColor="text2" w:themeShade="BF"/>
                        </w:rPr>
                      </w:pPr>
                      <w:r w:rsidRPr="00EE2D2F">
                        <w:rPr>
                          <w:color w:val="17365D" w:themeColor="text2" w:themeShade="BF"/>
                        </w:rPr>
                        <w:t>&amp; Graduation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6A1D7C9D" w14:textId="77777777" w:rsidR="007151FF" w:rsidRDefault="007151FF" w:rsidP="007151FF"/>
    <w:p w14:paraId="08427C17" w14:textId="77777777" w:rsidR="007151FF" w:rsidRPr="007151FF" w:rsidRDefault="002C665F" w:rsidP="007151FF">
      <w:pPr>
        <w:tabs>
          <w:tab w:val="left" w:pos="4080"/>
        </w:tabs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14264E64" wp14:editId="742AECCC">
                <wp:simplePos x="0" y="0"/>
                <wp:positionH relativeFrom="column">
                  <wp:posOffset>866775</wp:posOffset>
                </wp:positionH>
                <wp:positionV relativeFrom="paragraph">
                  <wp:posOffset>76835</wp:posOffset>
                </wp:positionV>
                <wp:extent cx="3790950" cy="6229350"/>
                <wp:effectExtent l="0" t="0" r="0" b="0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0950" cy="6229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81BB965" w14:textId="12201D94" w:rsidR="007151FF" w:rsidRPr="00EE2D2F" w:rsidRDefault="00AB1CD3" w:rsidP="007151FF">
                            <w:pPr>
                              <w:pStyle w:val="Insidetext"/>
                              <w:spacing w:after="0" w:line="240" w:lineRule="auto"/>
                            </w:pPr>
                            <w:r w:rsidRPr="00EE2D2F">
                              <w:t xml:space="preserve">Please join us for the presentation of community projects and graduation of </w:t>
                            </w:r>
                            <w:r w:rsidR="00DA5CDC">
                              <w:t>the</w:t>
                            </w:r>
                          </w:p>
                          <w:p w14:paraId="5AA45A24" w14:textId="30F98094" w:rsidR="003A510F" w:rsidRPr="00EE2D2F" w:rsidRDefault="00AB1CD3" w:rsidP="007151FF">
                            <w:pPr>
                              <w:pStyle w:val="Insidetext"/>
                              <w:spacing w:after="0" w:line="240" w:lineRule="auto"/>
                            </w:pPr>
                            <w:r w:rsidRPr="00EE2D2F">
                              <w:t xml:space="preserve"> Fairfield Leadership Class of </w:t>
                            </w:r>
                            <w:r w:rsidR="00CC5183">
                              <w:t>2024/2025</w:t>
                            </w:r>
                          </w:p>
                          <w:p w14:paraId="4EDFE944" w14:textId="03D397DD" w:rsidR="003A510F" w:rsidRDefault="00AB1CD3" w:rsidP="00D369FA">
                            <w:pPr>
                              <w:pStyle w:val="InsideDateTime"/>
                            </w:pPr>
                            <w:r>
                              <w:t xml:space="preserve">Friday, </w:t>
                            </w:r>
                            <w:r w:rsidR="00A46CC4">
                              <w:t>April 2</w:t>
                            </w:r>
                            <w:r w:rsidR="00CC5183">
                              <w:t>5</w:t>
                            </w:r>
                            <w:r>
                              <w:t>, 20</w:t>
                            </w:r>
                            <w:r w:rsidR="005A750B">
                              <w:t>2</w:t>
                            </w:r>
                            <w:r w:rsidR="00CC5183">
                              <w:t>5</w:t>
                            </w:r>
                          </w:p>
                          <w:p w14:paraId="7F04AB0B" w14:textId="4EE90F43" w:rsidR="00AB1CD3" w:rsidRDefault="00AB1CD3" w:rsidP="00D369FA">
                            <w:pPr>
                              <w:pStyle w:val="InsideDateTime"/>
                            </w:pPr>
                            <w:r>
                              <w:t>11:</w:t>
                            </w:r>
                            <w:r w:rsidR="00186535">
                              <w:t>30</w:t>
                            </w:r>
                            <w:r>
                              <w:t xml:space="preserve"> a.m.</w:t>
                            </w:r>
                          </w:p>
                          <w:p w14:paraId="7122C0ED" w14:textId="434D6910" w:rsidR="00AB1CD3" w:rsidRPr="0037634C" w:rsidRDefault="00CC5183" w:rsidP="00CC5183">
                            <w:pPr>
                              <w:pStyle w:val="InsideDateTime"/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Fairfield Medical Center Assembly Rooms</w:t>
                            </w:r>
                          </w:p>
                          <w:p w14:paraId="5D502EB8" w14:textId="4801ABA7" w:rsidR="00AB1CD3" w:rsidRDefault="00CC5183" w:rsidP="00CC5183">
                            <w:pPr>
                              <w:pStyle w:val="InsideDateTime"/>
                              <w:spacing w:after="0"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401 N. Ewing Street, Lancaster</w:t>
                            </w:r>
                          </w:p>
                          <w:p w14:paraId="6E7209C3" w14:textId="683A3D84" w:rsidR="00CC5183" w:rsidRDefault="00CC5183" w:rsidP="00CC5183">
                            <w:pPr>
                              <w:pStyle w:val="InsideDateTime"/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(use the ER entrance and take the elevator to the 2</w:t>
                            </w:r>
                            <w:r w:rsidRPr="00CC5183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floor)</w:t>
                            </w:r>
                          </w:p>
                          <w:p w14:paraId="28356252" w14:textId="77777777" w:rsidR="00CC5183" w:rsidRPr="00CC5183" w:rsidRDefault="00CC5183" w:rsidP="00CC5183">
                            <w:pPr>
                              <w:pStyle w:val="InsideDateTime"/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81D34F7" w14:textId="5033EF05" w:rsidR="003A510F" w:rsidRPr="007F0012" w:rsidRDefault="007151FF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37634C">
                              <w:rPr>
                                <w:b/>
                                <w:sz w:val="24"/>
                                <w:szCs w:val="24"/>
                              </w:rPr>
                              <w:t>11:</w:t>
                            </w:r>
                            <w:r w:rsidR="00186535">
                              <w:rPr>
                                <w:b/>
                                <w:sz w:val="24"/>
                                <w:szCs w:val="24"/>
                              </w:rPr>
                              <w:t>30</w:t>
                            </w:r>
                            <w:r w:rsidRPr="0037634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a.m</w:t>
                            </w:r>
                            <w:r w:rsidRPr="007F0012">
                              <w:rPr>
                                <w:sz w:val="24"/>
                                <w:szCs w:val="24"/>
                              </w:rPr>
                              <w:t>.-</w:t>
                            </w:r>
                            <w:r w:rsidR="005A750B" w:rsidRPr="005A750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A750B" w:rsidRPr="007F0012">
                              <w:rPr>
                                <w:sz w:val="20"/>
                                <w:szCs w:val="20"/>
                              </w:rPr>
                              <w:t>Welcome from Travis Markwood</w:t>
                            </w:r>
                            <w:r w:rsidR="005A750B">
                              <w:rPr>
                                <w:sz w:val="20"/>
                                <w:szCs w:val="20"/>
                              </w:rPr>
                              <w:t>, Chamber President</w:t>
                            </w:r>
                          </w:p>
                          <w:p w14:paraId="4385C5B1" w14:textId="0039F669" w:rsidR="007151FF" w:rsidRPr="00B21A90" w:rsidRDefault="005A750B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43FE3">
                              <w:rPr>
                                <w:b/>
                                <w:sz w:val="20"/>
                                <w:szCs w:val="20"/>
                              </w:rPr>
                              <w:t>11</w:t>
                            </w:r>
                            <w:r w:rsidR="007151FF" w:rsidRPr="00C43FE3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 w:rsidRPr="00C43FE3">
                              <w:rPr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="00DD2B18">
                              <w:rPr>
                                <w:b/>
                                <w:sz w:val="20"/>
                                <w:szCs w:val="20"/>
                              </w:rPr>
                              <w:t>5</w:t>
                            </w:r>
                            <w:r w:rsidRPr="00C43FE3">
                              <w:rPr>
                                <w:b/>
                                <w:sz w:val="20"/>
                                <w:szCs w:val="20"/>
                              </w:rPr>
                              <w:t>-</w:t>
                            </w:r>
                            <w:r w:rsidR="00C43FE3" w:rsidRPr="00C43FE3">
                              <w:rPr>
                                <w:b/>
                                <w:sz w:val="20"/>
                                <w:szCs w:val="20"/>
                              </w:rPr>
                              <w:t>11:</w:t>
                            </w:r>
                            <w:r w:rsidR="00486769">
                              <w:rPr>
                                <w:b/>
                                <w:sz w:val="20"/>
                                <w:szCs w:val="20"/>
                              </w:rPr>
                              <w:t>45</w:t>
                            </w:r>
                            <w:r w:rsidR="007151FF" w:rsidRPr="00C43FE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43FE3">
                              <w:rPr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="007151FF" w:rsidRPr="00C43FE3">
                              <w:rPr>
                                <w:b/>
                                <w:sz w:val="20"/>
                                <w:szCs w:val="20"/>
                              </w:rPr>
                              <w:t>.m</w:t>
                            </w:r>
                            <w:r w:rsidR="007151FF" w:rsidRPr="00C43FE3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 w:rsidR="00C43FE3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Amanda Harvest Festival</w:t>
                            </w:r>
                          </w:p>
                          <w:p w14:paraId="672C1001" w14:textId="2E176152" w:rsidR="00C43FE3" w:rsidRDefault="00C43FE3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43FE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11:50-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12: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00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p.m.: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American Red Cross-SE Ohio Chapter</w:t>
                            </w:r>
                          </w:p>
                          <w:p w14:paraId="7B1D2ED0" w14:textId="27A42E24" w:rsidR="00C43FE3" w:rsidRDefault="00C43FE3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12: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05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-12: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15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p.m.: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Connexion West</w:t>
                            </w:r>
                          </w:p>
                          <w:p w14:paraId="395B1CF2" w14:textId="4EB26920" w:rsidR="00C43FE3" w:rsidRDefault="00C43FE3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12: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0-12: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3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p.m.: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Geneva Hills</w:t>
                            </w:r>
                          </w:p>
                          <w:p w14:paraId="64397C62" w14:textId="21797529" w:rsidR="00C43FE3" w:rsidRDefault="00C43FE3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12: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35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-1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45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p.m.: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Keller Market House</w:t>
                            </w:r>
                          </w:p>
                          <w:p w14:paraId="49E4CD36" w14:textId="6C4FF4AA" w:rsidR="00C43FE3" w:rsidRDefault="00DD2B18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12:50</w:t>
                            </w:r>
                            <w:r w:rsidR="00C43FE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-1:0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p.m.</w:t>
                            </w:r>
                            <w:r w:rsidR="00C43FE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Lancaster/Fairfield Co. 4</w:t>
                            </w:r>
                            <w:r w:rsidR="00B21A90" w:rsidRPr="00B21A90">
                              <w:rPr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 July Committee</w:t>
                            </w:r>
                          </w:p>
                          <w:p w14:paraId="5E994F2A" w14:textId="17F98258" w:rsidR="00C43FE3" w:rsidRDefault="00C43FE3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1:</w:t>
                            </w:r>
                            <w:r w:rsidR="00DD2B1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05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-1:</w:t>
                            </w:r>
                            <w:r w:rsidR="0048676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15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p.m.: </w:t>
                            </w:r>
                            <w:r w:rsidR="00B21A90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Lutheran Social Services-Fairfield Co. Food Pantry</w:t>
                            </w:r>
                          </w:p>
                          <w:p w14:paraId="515D6CFB" w14:textId="0232641A" w:rsidR="00B21A90" w:rsidRDefault="00B21A90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1:20-1:30 p.m.: United Way of Fairfield County</w:t>
                            </w:r>
                          </w:p>
                          <w:p w14:paraId="247626B6" w14:textId="63B7D574" w:rsidR="00DD2B18" w:rsidRDefault="00DD2B18" w:rsidP="00DA5CDC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2BA7BB4D" w14:textId="1E723976" w:rsidR="00C43FE3" w:rsidRDefault="00E35F6C" w:rsidP="005A750B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="00236242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mployers and Non-Profit representatives are welcome to </w:t>
                            </w:r>
                            <w:r w:rsidR="00DA5CDC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attend the</w:t>
                            </w:r>
                            <w:r w:rsidR="00236242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entire event, or you may plan to attend at the times designated for your specific team. </w:t>
                            </w:r>
                            <w:r w:rsidR="00EE2D2F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Please note</w:t>
                            </w:r>
                            <w:r w:rsidR="00106424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</w:t>
                            </w:r>
                            <w:r w:rsidR="00EE2D2F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we will be recording the event, so you may want to </w:t>
                            </w:r>
                            <w:r w:rsidR="00DA5CDC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arrive</w:t>
                            </w:r>
                            <w:r w:rsidR="00EE2D2F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a little earlier than the designated </w:t>
                            </w:r>
                            <w:r w:rsidR="006930E1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presentation </w:t>
                            </w:r>
                            <w:r w:rsidR="00EE2D2F" w:rsidRPr="00DA5CD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times</w:t>
                            </w:r>
                            <w:r w:rsidR="00106424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DA7757">
                              <w:t xml:space="preserve"> </w:t>
                            </w:r>
                          </w:p>
                          <w:p w14:paraId="0950270D" w14:textId="77777777" w:rsidR="00E35F6C" w:rsidRDefault="00E35F6C" w:rsidP="005A750B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328D9A26" w14:textId="77777777" w:rsidR="00E35F6C" w:rsidRDefault="00E35F6C" w:rsidP="005A750B">
                            <w:pPr>
                              <w:pStyle w:val="Insidetext"/>
                              <w:spacing w:after="0" w:line="240" w:lineRule="auto"/>
                              <w:jc w:val="left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66C26F8D" w14:textId="77777777" w:rsidR="0037634C" w:rsidRDefault="0037634C" w:rsidP="007F0012">
                            <w:pPr>
                              <w:pStyle w:val="Insidetext"/>
                              <w:spacing w:after="0" w:line="240" w:lineRule="auto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BD04456" wp14:editId="7A8F6DFE">
                                  <wp:extent cx="2362200" cy="1076325"/>
                                  <wp:effectExtent l="0" t="0" r="0" b="9525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62556" cy="107648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  <w:p w14:paraId="4C3E6DAE" w14:textId="77777777" w:rsidR="0037634C" w:rsidRDefault="0037634C" w:rsidP="007F0012">
                            <w:pPr>
                              <w:pStyle w:val="Insidetext"/>
                              <w:spacing w:after="0" w:line="240" w:lineRule="auto"/>
                            </w:pPr>
                          </w:p>
                          <w:p w14:paraId="120296E9" w14:textId="77777777" w:rsidR="0037634C" w:rsidRDefault="0037634C" w:rsidP="007F0012">
                            <w:pPr>
                              <w:pStyle w:val="Insidetext"/>
                              <w:spacing w:after="0" w:line="240" w:lineRule="auto"/>
                            </w:pPr>
                          </w:p>
                          <w:p w14:paraId="0864354D" w14:textId="3CF6F3C6" w:rsidR="002C665F" w:rsidRPr="003A510F" w:rsidRDefault="005A750B" w:rsidP="007F0012">
                            <w:pPr>
                              <w:pStyle w:val="Insidetext"/>
                              <w:spacing w:after="0" w:line="240" w:lineRule="auto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264E6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68.25pt;margin-top:6.05pt;width:298.5pt;height:490.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" filled="f" stroked="f" strokecolor="black [0]" insetpen="t">
                <v:textbox inset="2.88pt,2.88pt,2.88pt,2.88pt">
                  <w:txbxContent>
                    <w:p w14:paraId="781BB965" w14:textId="12201D94" w:rsidR="007151FF" w:rsidRPr="00EE2D2F" w:rsidRDefault="00AB1CD3" w:rsidP="007151FF">
                      <w:pPr>
                        <w:pStyle w:val="Insidetext"/>
                        <w:spacing w:after="0" w:line="240" w:lineRule="auto"/>
                      </w:pPr>
                      <w:r w:rsidRPr="00EE2D2F">
                        <w:t xml:space="preserve">Please join us for the presentation of community projects and graduation of </w:t>
                      </w:r>
                      <w:r w:rsidR="00DA5CDC">
                        <w:t>the</w:t>
                      </w:r>
                    </w:p>
                    <w:p w14:paraId="5AA45A24" w14:textId="30F98094" w:rsidR="003A510F" w:rsidRPr="00EE2D2F" w:rsidRDefault="00AB1CD3" w:rsidP="007151FF">
                      <w:pPr>
                        <w:pStyle w:val="Insidetext"/>
                        <w:spacing w:after="0" w:line="240" w:lineRule="auto"/>
                      </w:pPr>
                      <w:r w:rsidRPr="00EE2D2F">
                        <w:t xml:space="preserve"> Fairfield Leadership Class of </w:t>
                      </w:r>
                      <w:r w:rsidR="00CC5183">
                        <w:t>2024/2025</w:t>
                      </w:r>
                    </w:p>
                    <w:p w14:paraId="4EDFE944" w14:textId="03D397DD" w:rsidR="003A510F" w:rsidRDefault="00AB1CD3" w:rsidP="00D369FA">
                      <w:pPr>
                        <w:pStyle w:val="InsideDateTime"/>
                      </w:pPr>
                      <w:r>
                        <w:t xml:space="preserve">Friday, </w:t>
                      </w:r>
                      <w:r w:rsidR="00A46CC4">
                        <w:t>April 2</w:t>
                      </w:r>
                      <w:r w:rsidR="00CC5183">
                        <w:t>5</w:t>
                      </w:r>
                      <w:r>
                        <w:t>, 20</w:t>
                      </w:r>
                      <w:r w:rsidR="005A750B">
                        <w:t>2</w:t>
                      </w:r>
                      <w:r w:rsidR="00CC5183">
                        <w:t>5</w:t>
                      </w:r>
                    </w:p>
                    <w:p w14:paraId="7F04AB0B" w14:textId="4EE90F43" w:rsidR="00AB1CD3" w:rsidRDefault="00AB1CD3" w:rsidP="00D369FA">
                      <w:pPr>
                        <w:pStyle w:val="InsideDateTime"/>
                      </w:pPr>
                      <w:r>
                        <w:t>11:</w:t>
                      </w:r>
                      <w:r w:rsidR="00186535">
                        <w:t>30</w:t>
                      </w:r>
                      <w:r>
                        <w:t xml:space="preserve"> a.m.</w:t>
                      </w:r>
                    </w:p>
                    <w:p w14:paraId="7122C0ED" w14:textId="434D6910" w:rsidR="00AB1CD3" w:rsidRPr="0037634C" w:rsidRDefault="00CC5183" w:rsidP="00CC5183">
                      <w:pPr>
                        <w:pStyle w:val="InsideDateTime"/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Fairfield Medical Center Assembly Rooms</w:t>
                      </w:r>
                    </w:p>
                    <w:p w14:paraId="5D502EB8" w14:textId="4801ABA7" w:rsidR="00AB1CD3" w:rsidRDefault="00CC5183" w:rsidP="00CC5183">
                      <w:pPr>
                        <w:pStyle w:val="InsideDateTime"/>
                        <w:spacing w:after="0"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401 N. Ewing Street, Lancaster</w:t>
                      </w:r>
                    </w:p>
                    <w:p w14:paraId="6E7209C3" w14:textId="683A3D84" w:rsidR="00CC5183" w:rsidRDefault="00CC5183" w:rsidP="00CC5183">
                      <w:pPr>
                        <w:pStyle w:val="InsideDateTime"/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(use the ER entrance and take the elevator to the 2</w:t>
                      </w:r>
                      <w:r w:rsidRPr="00CC5183">
                        <w:rPr>
                          <w:sz w:val="20"/>
                          <w:szCs w:val="20"/>
                          <w:vertAlign w:val="superscript"/>
                        </w:rPr>
                        <w:t>nd</w:t>
                      </w:r>
                      <w:r>
                        <w:rPr>
                          <w:sz w:val="20"/>
                          <w:szCs w:val="20"/>
                        </w:rPr>
                        <w:t xml:space="preserve"> floor)</w:t>
                      </w:r>
                    </w:p>
                    <w:p w14:paraId="28356252" w14:textId="77777777" w:rsidR="00CC5183" w:rsidRPr="00CC5183" w:rsidRDefault="00CC5183" w:rsidP="00CC5183">
                      <w:pPr>
                        <w:pStyle w:val="InsideDateTime"/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681D34F7" w14:textId="5033EF05" w:rsidR="003A510F" w:rsidRPr="007F0012" w:rsidRDefault="007151FF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sz w:val="20"/>
                          <w:szCs w:val="20"/>
                        </w:rPr>
                      </w:pPr>
                      <w:r w:rsidRPr="0037634C">
                        <w:rPr>
                          <w:b/>
                          <w:sz w:val="24"/>
                          <w:szCs w:val="24"/>
                        </w:rPr>
                        <w:t>11:</w:t>
                      </w:r>
                      <w:r w:rsidR="00186535">
                        <w:rPr>
                          <w:b/>
                          <w:sz w:val="24"/>
                          <w:szCs w:val="24"/>
                        </w:rPr>
                        <w:t>30</w:t>
                      </w:r>
                      <w:r w:rsidRPr="0037634C">
                        <w:rPr>
                          <w:b/>
                          <w:sz w:val="24"/>
                          <w:szCs w:val="24"/>
                        </w:rPr>
                        <w:t xml:space="preserve"> a.m</w:t>
                      </w:r>
                      <w:r w:rsidRPr="007F0012">
                        <w:rPr>
                          <w:sz w:val="24"/>
                          <w:szCs w:val="24"/>
                        </w:rPr>
                        <w:t>.-</w:t>
                      </w:r>
                      <w:r w:rsidR="005A750B" w:rsidRPr="005A750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5A750B" w:rsidRPr="007F0012">
                        <w:rPr>
                          <w:sz w:val="20"/>
                          <w:szCs w:val="20"/>
                        </w:rPr>
                        <w:t>Welcome from Travis Markwood</w:t>
                      </w:r>
                      <w:r w:rsidR="005A750B">
                        <w:rPr>
                          <w:sz w:val="20"/>
                          <w:szCs w:val="20"/>
                        </w:rPr>
                        <w:t>, Chamber President</w:t>
                      </w:r>
                    </w:p>
                    <w:p w14:paraId="4385C5B1" w14:textId="0039F669" w:rsidR="007151FF" w:rsidRPr="00B21A90" w:rsidRDefault="005A750B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C43FE3">
                        <w:rPr>
                          <w:b/>
                          <w:sz w:val="20"/>
                          <w:szCs w:val="20"/>
                        </w:rPr>
                        <w:t>11</w:t>
                      </w:r>
                      <w:r w:rsidR="007151FF" w:rsidRPr="00C43FE3">
                        <w:rPr>
                          <w:b/>
                          <w:sz w:val="20"/>
                          <w:szCs w:val="20"/>
                        </w:rPr>
                        <w:t>:</w:t>
                      </w:r>
                      <w:r w:rsidRPr="00C43FE3">
                        <w:rPr>
                          <w:b/>
                          <w:sz w:val="20"/>
                          <w:szCs w:val="20"/>
                        </w:rPr>
                        <w:t>3</w:t>
                      </w:r>
                      <w:r w:rsidR="00DD2B18">
                        <w:rPr>
                          <w:b/>
                          <w:sz w:val="20"/>
                          <w:szCs w:val="20"/>
                        </w:rPr>
                        <w:t>5</w:t>
                      </w:r>
                      <w:r w:rsidRPr="00C43FE3">
                        <w:rPr>
                          <w:b/>
                          <w:sz w:val="20"/>
                          <w:szCs w:val="20"/>
                        </w:rPr>
                        <w:t>-</w:t>
                      </w:r>
                      <w:r w:rsidR="00C43FE3" w:rsidRPr="00C43FE3">
                        <w:rPr>
                          <w:b/>
                          <w:sz w:val="20"/>
                          <w:szCs w:val="20"/>
                        </w:rPr>
                        <w:t>11:</w:t>
                      </w:r>
                      <w:r w:rsidR="00486769">
                        <w:rPr>
                          <w:b/>
                          <w:sz w:val="20"/>
                          <w:szCs w:val="20"/>
                        </w:rPr>
                        <w:t>45</w:t>
                      </w:r>
                      <w:r w:rsidR="007151FF" w:rsidRPr="00C43FE3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C43FE3">
                        <w:rPr>
                          <w:b/>
                          <w:sz w:val="20"/>
                          <w:szCs w:val="20"/>
                        </w:rPr>
                        <w:t>a</w:t>
                      </w:r>
                      <w:r w:rsidR="007151FF" w:rsidRPr="00C43FE3">
                        <w:rPr>
                          <w:b/>
                          <w:sz w:val="20"/>
                          <w:szCs w:val="20"/>
                        </w:rPr>
                        <w:t>.m</w:t>
                      </w:r>
                      <w:r w:rsidR="007151FF" w:rsidRPr="00C43FE3">
                        <w:rPr>
                          <w:sz w:val="20"/>
                          <w:szCs w:val="20"/>
                        </w:rPr>
                        <w:t>.</w:t>
                      </w:r>
                      <w:r w:rsidR="00C43FE3">
                        <w:rPr>
                          <w:sz w:val="20"/>
                          <w:szCs w:val="20"/>
                        </w:rPr>
                        <w:t xml:space="preserve">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Amanda Harvest Festival</w:t>
                      </w:r>
                    </w:p>
                    <w:p w14:paraId="672C1001" w14:textId="2E176152" w:rsidR="00C43FE3" w:rsidRDefault="00C43FE3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C43FE3">
                        <w:rPr>
                          <w:b/>
                          <w:bCs/>
                          <w:sz w:val="20"/>
                          <w:szCs w:val="20"/>
                        </w:rPr>
                        <w:t>11:50-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12: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00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p.m.: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American Red Cross-SE Ohio Chapter</w:t>
                      </w:r>
                    </w:p>
                    <w:p w14:paraId="7B1D2ED0" w14:textId="27A42E24" w:rsidR="00C43FE3" w:rsidRDefault="00C43FE3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12: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05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-12: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15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p.m.: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Connexion West</w:t>
                      </w:r>
                    </w:p>
                    <w:p w14:paraId="395B1CF2" w14:textId="4EB26920" w:rsidR="00C43FE3" w:rsidRDefault="00C43FE3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12: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0-12: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3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0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p.m.: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Geneva Hills</w:t>
                      </w:r>
                    </w:p>
                    <w:p w14:paraId="64397C62" w14:textId="21797529" w:rsidR="00C43FE3" w:rsidRDefault="00C43FE3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12: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35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-1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45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p.m.: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Keller Market House</w:t>
                      </w:r>
                    </w:p>
                    <w:p w14:paraId="49E4CD36" w14:textId="6C4FF4AA" w:rsidR="00C43FE3" w:rsidRDefault="00DD2B18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12:50</w:t>
                      </w:r>
                      <w:r w:rsidR="00C43FE3"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-1:0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0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p.m.</w:t>
                      </w:r>
                      <w:r w:rsidR="00C43FE3">
                        <w:rPr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Lancaster/Fairfield Co. 4</w:t>
                      </w:r>
                      <w:r w:rsidR="00B21A90" w:rsidRPr="00B21A90">
                        <w:rPr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 xml:space="preserve"> of July Committee</w:t>
                      </w:r>
                    </w:p>
                    <w:p w14:paraId="5E994F2A" w14:textId="17F98258" w:rsidR="00C43FE3" w:rsidRDefault="00C43FE3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1:</w:t>
                      </w:r>
                      <w:r w:rsidR="00DD2B18">
                        <w:rPr>
                          <w:b/>
                          <w:bCs/>
                          <w:sz w:val="20"/>
                          <w:szCs w:val="20"/>
                        </w:rPr>
                        <w:t>05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-1:</w:t>
                      </w:r>
                      <w:r w:rsidR="00486769">
                        <w:rPr>
                          <w:b/>
                          <w:bCs/>
                          <w:sz w:val="20"/>
                          <w:szCs w:val="20"/>
                        </w:rPr>
                        <w:t>15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p.m.: </w:t>
                      </w:r>
                      <w:r w:rsidR="00B21A90">
                        <w:rPr>
                          <w:b/>
                          <w:bCs/>
                          <w:sz w:val="20"/>
                          <w:szCs w:val="20"/>
                        </w:rPr>
                        <w:t>Lutheran Social Services-Fairfield Co. Food Pantry</w:t>
                      </w:r>
                    </w:p>
                    <w:p w14:paraId="515D6CFB" w14:textId="0232641A" w:rsidR="00B21A90" w:rsidRDefault="00B21A90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1:20-1:30 p.m.: United Way of Fairfield County</w:t>
                      </w:r>
                    </w:p>
                    <w:p w14:paraId="247626B6" w14:textId="63B7D574" w:rsidR="00DD2B18" w:rsidRDefault="00DD2B18" w:rsidP="00DA5CDC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2BA7BB4D" w14:textId="1E723976" w:rsidR="00C43FE3" w:rsidRDefault="00E35F6C" w:rsidP="005A750B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E</w:t>
                      </w:r>
                      <w:r w:rsidR="00236242" w:rsidRPr="00DA5CDC">
                        <w:rPr>
                          <w:b/>
                          <w:bCs/>
                          <w:sz w:val="20"/>
                          <w:szCs w:val="20"/>
                        </w:rPr>
                        <w:t xml:space="preserve">mployers and Non-Profit representatives are welcome to </w:t>
                      </w:r>
                      <w:r w:rsidR="00DA5CDC" w:rsidRPr="00DA5CDC">
                        <w:rPr>
                          <w:b/>
                          <w:bCs/>
                          <w:sz w:val="20"/>
                          <w:szCs w:val="20"/>
                        </w:rPr>
                        <w:t>attend the</w:t>
                      </w:r>
                      <w:r w:rsidR="00236242" w:rsidRPr="00DA5CDC">
                        <w:rPr>
                          <w:b/>
                          <w:bCs/>
                          <w:sz w:val="20"/>
                          <w:szCs w:val="20"/>
                        </w:rPr>
                        <w:t xml:space="preserve"> entire event, or you may plan to attend at the times designated for your specific team. </w:t>
                      </w:r>
                      <w:r w:rsidR="00EE2D2F" w:rsidRPr="00DA5CDC">
                        <w:rPr>
                          <w:b/>
                          <w:bCs/>
                          <w:sz w:val="20"/>
                          <w:szCs w:val="20"/>
                        </w:rPr>
                        <w:t>Please note</w:t>
                      </w:r>
                      <w:r w:rsidR="00106424">
                        <w:rPr>
                          <w:b/>
                          <w:bCs/>
                          <w:sz w:val="20"/>
                          <w:szCs w:val="20"/>
                        </w:rPr>
                        <w:t>,</w:t>
                      </w:r>
                      <w:r w:rsidR="00EE2D2F" w:rsidRPr="00DA5CDC">
                        <w:rPr>
                          <w:b/>
                          <w:bCs/>
                          <w:sz w:val="20"/>
                          <w:szCs w:val="20"/>
                        </w:rPr>
                        <w:t xml:space="preserve"> we will be recording the event, so you may want to </w:t>
                      </w:r>
                      <w:r w:rsidR="00DA5CDC" w:rsidRPr="00DA5CDC">
                        <w:rPr>
                          <w:b/>
                          <w:bCs/>
                          <w:sz w:val="20"/>
                          <w:szCs w:val="20"/>
                        </w:rPr>
                        <w:t>arrive</w:t>
                      </w:r>
                      <w:r w:rsidR="00EE2D2F" w:rsidRPr="00DA5CDC">
                        <w:rPr>
                          <w:b/>
                          <w:bCs/>
                          <w:sz w:val="20"/>
                          <w:szCs w:val="20"/>
                        </w:rPr>
                        <w:t xml:space="preserve"> a little earlier than the designated </w:t>
                      </w:r>
                      <w:r w:rsidR="006930E1">
                        <w:rPr>
                          <w:b/>
                          <w:bCs/>
                          <w:sz w:val="20"/>
                          <w:szCs w:val="20"/>
                        </w:rPr>
                        <w:t xml:space="preserve">presentation </w:t>
                      </w:r>
                      <w:r w:rsidR="00EE2D2F" w:rsidRPr="00DA5CDC">
                        <w:rPr>
                          <w:b/>
                          <w:bCs/>
                          <w:sz w:val="20"/>
                          <w:szCs w:val="20"/>
                        </w:rPr>
                        <w:t>times</w:t>
                      </w:r>
                      <w:r w:rsidR="00106424">
                        <w:rPr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="00DA7757">
                        <w:t xml:space="preserve"> </w:t>
                      </w:r>
                    </w:p>
                    <w:p w14:paraId="0950270D" w14:textId="77777777" w:rsidR="00E35F6C" w:rsidRDefault="00E35F6C" w:rsidP="005A750B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328D9A26" w14:textId="77777777" w:rsidR="00E35F6C" w:rsidRDefault="00E35F6C" w:rsidP="005A750B">
                      <w:pPr>
                        <w:pStyle w:val="Insidetext"/>
                        <w:spacing w:after="0" w:line="240" w:lineRule="auto"/>
                        <w:jc w:val="left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66C26F8D" w14:textId="77777777" w:rsidR="0037634C" w:rsidRDefault="0037634C" w:rsidP="007F0012">
                      <w:pPr>
                        <w:pStyle w:val="Insidetext"/>
                        <w:spacing w:after="0" w:line="240" w:lineRule="auto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BD04456" wp14:editId="7A8F6DFE">
                            <wp:extent cx="2362200" cy="1076325"/>
                            <wp:effectExtent l="0" t="0" r="0" b="9525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62556" cy="107648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  <w:p w14:paraId="4C3E6DAE" w14:textId="77777777" w:rsidR="0037634C" w:rsidRDefault="0037634C" w:rsidP="007F0012">
                      <w:pPr>
                        <w:pStyle w:val="Insidetext"/>
                        <w:spacing w:after="0" w:line="240" w:lineRule="auto"/>
                      </w:pPr>
                    </w:p>
                    <w:p w14:paraId="120296E9" w14:textId="77777777" w:rsidR="0037634C" w:rsidRDefault="0037634C" w:rsidP="007F0012">
                      <w:pPr>
                        <w:pStyle w:val="Insidetext"/>
                        <w:spacing w:after="0" w:line="240" w:lineRule="auto"/>
                      </w:pPr>
                    </w:p>
                    <w:p w14:paraId="0864354D" w14:textId="3CF6F3C6" w:rsidR="002C665F" w:rsidRPr="003A510F" w:rsidRDefault="005A750B" w:rsidP="007F0012">
                      <w:pPr>
                        <w:pStyle w:val="Insidetext"/>
                        <w:spacing w:after="0" w:line="240" w:lineRule="auto"/>
                      </w:pP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7151FF">
        <w:tab/>
      </w:r>
    </w:p>
    <w:sectPr w:rsidR="007151FF" w:rsidRPr="007151FF" w:rsidSect="00172B23">
      <w:pgSz w:w="12240" w:h="15840"/>
      <w:pgMar w:top="1440" w:right="1440" w:bottom="1440" w:left="1440" w:header="720" w:footer="720" w:gutter="0"/>
      <w:pgBorders w:offsetFrom="page">
        <w:top w:val="thinThickThinSmallGap" w:sz="48" w:space="24" w:color="365F91" w:themeColor="accent1" w:themeShade="BF"/>
        <w:left w:val="thinThickThinSmallGap" w:sz="48" w:space="24" w:color="365F91" w:themeColor="accent1" w:themeShade="BF"/>
        <w:bottom w:val="thinThickThinSmallGap" w:sz="48" w:space="24" w:color="365F91" w:themeColor="accent1" w:themeShade="BF"/>
        <w:right w:val="thinThickThinSmallGap" w:sz="48" w:space="24" w:color="365F91" w:themeColor="accent1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AFFD5C" w14:textId="77777777" w:rsidR="00222EFD" w:rsidRDefault="00222EFD" w:rsidP="00407924">
      <w:pPr>
        <w:spacing w:after="0" w:line="240" w:lineRule="auto"/>
      </w:pPr>
      <w:r>
        <w:separator/>
      </w:r>
    </w:p>
  </w:endnote>
  <w:endnote w:type="continuationSeparator" w:id="0">
    <w:p w14:paraId="28C4FC5B" w14:textId="77777777" w:rsidR="00222EFD" w:rsidRDefault="00222EFD" w:rsidP="00407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A481F" w14:textId="77777777" w:rsidR="00222EFD" w:rsidRDefault="00222EFD" w:rsidP="00407924">
      <w:pPr>
        <w:spacing w:after="0" w:line="240" w:lineRule="auto"/>
      </w:pPr>
      <w:r>
        <w:separator/>
      </w:r>
    </w:p>
  </w:footnote>
  <w:footnote w:type="continuationSeparator" w:id="0">
    <w:p w14:paraId="1602DA6B" w14:textId="77777777" w:rsidR="00222EFD" w:rsidRDefault="00222EFD" w:rsidP="004079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1CD3"/>
    <w:rsid w:val="00037635"/>
    <w:rsid w:val="00063B9E"/>
    <w:rsid w:val="000A41CD"/>
    <w:rsid w:val="000E5F3C"/>
    <w:rsid w:val="00106424"/>
    <w:rsid w:val="00120E38"/>
    <w:rsid w:val="00172B23"/>
    <w:rsid w:val="00186535"/>
    <w:rsid w:val="00222EFD"/>
    <w:rsid w:val="00236242"/>
    <w:rsid w:val="0024430E"/>
    <w:rsid w:val="002C665F"/>
    <w:rsid w:val="00310F2B"/>
    <w:rsid w:val="0031225F"/>
    <w:rsid w:val="003503AF"/>
    <w:rsid w:val="003532FB"/>
    <w:rsid w:val="0037634C"/>
    <w:rsid w:val="00394DFF"/>
    <w:rsid w:val="003A510F"/>
    <w:rsid w:val="00407924"/>
    <w:rsid w:val="00424C8E"/>
    <w:rsid w:val="004370FC"/>
    <w:rsid w:val="00454B73"/>
    <w:rsid w:val="00486769"/>
    <w:rsid w:val="004F37FD"/>
    <w:rsid w:val="00531E44"/>
    <w:rsid w:val="0055148F"/>
    <w:rsid w:val="00567344"/>
    <w:rsid w:val="005A750B"/>
    <w:rsid w:val="0063327B"/>
    <w:rsid w:val="006930E1"/>
    <w:rsid w:val="00710E19"/>
    <w:rsid w:val="007151FF"/>
    <w:rsid w:val="00716651"/>
    <w:rsid w:val="00741B0B"/>
    <w:rsid w:val="007E56CB"/>
    <w:rsid w:val="007F0012"/>
    <w:rsid w:val="008077D3"/>
    <w:rsid w:val="00865C40"/>
    <w:rsid w:val="008977C7"/>
    <w:rsid w:val="00924ADB"/>
    <w:rsid w:val="00996E20"/>
    <w:rsid w:val="009E57DD"/>
    <w:rsid w:val="009E741F"/>
    <w:rsid w:val="00A46CC4"/>
    <w:rsid w:val="00AA0945"/>
    <w:rsid w:val="00AA18BA"/>
    <w:rsid w:val="00AB1CD3"/>
    <w:rsid w:val="00AC646B"/>
    <w:rsid w:val="00AD40FE"/>
    <w:rsid w:val="00AE453D"/>
    <w:rsid w:val="00B21A90"/>
    <w:rsid w:val="00B77550"/>
    <w:rsid w:val="00C43FE3"/>
    <w:rsid w:val="00C63013"/>
    <w:rsid w:val="00CC254C"/>
    <w:rsid w:val="00CC5183"/>
    <w:rsid w:val="00D369FA"/>
    <w:rsid w:val="00D412BE"/>
    <w:rsid w:val="00D431F6"/>
    <w:rsid w:val="00DA5CDC"/>
    <w:rsid w:val="00DA7757"/>
    <w:rsid w:val="00DD0C53"/>
    <w:rsid w:val="00DD2B18"/>
    <w:rsid w:val="00E35F6C"/>
    <w:rsid w:val="00E51725"/>
    <w:rsid w:val="00E52207"/>
    <w:rsid w:val="00EB2686"/>
    <w:rsid w:val="00EC0A9C"/>
    <w:rsid w:val="00EC34A6"/>
    <w:rsid w:val="00EE2D2F"/>
    <w:rsid w:val="00F46EDF"/>
    <w:rsid w:val="00F57B81"/>
    <w:rsid w:val="00F91720"/>
    <w:rsid w:val="00FB6035"/>
    <w:rsid w:val="00FD790B"/>
    <w:rsid w:val="00FE426C"/>
    <w:rsid w:val="00FF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CA2B52"/>
  <w15:docId w15:val="{A65D261B-71A6-4F39-98A4-B56452A5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57DD"/>
    <w:rPr>
      <w:color w:val="244061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sidetext">
    <w:name w:val="Inside text"/>
    <w:basedOn w:val="Normal"/>
    <w:rsid w:val="00D369FA"/>
    <w:pPr>
      <w:widowControl w:val="0"/>
      <w:spacing w:after="240" w:line="213" w:lineRule="auto"/>
      <w:jc w:val="center"/>
    </w:pPr>
    <w:rPr>
      <w:rFonts w:ascii="Candara" w:eastAsia="Times New Roman" w:hAnsi="Candara" w:cs="Times New Roman"/>
      <w:kern w:val="28"/>
      <w:sz w:val="28"/>
      <w:szCs w:val="28"/>
    </w:rPr>
  </w:style>
  <w:style w:type="paragraph" w:customStyle="1" w:styleId="Italictext">
    <w:name w:val="Italic text"/>
    <w:basedOn w:val="Insidetext"/>
    <w:rsid w:val="00D369FA"/>
    <w:pPr>
      <w:spacing w:before="360" w:after="0" w:line="214" w:lineRule="auto"/>
    </w:pPr>
    <w:rPr>
      <w:i/>
      <w:iCs/>
      <w:sz w:val="18"/>
      <w:szCs w:val="17"/>
    </w:rPr>
  </w:style>
  <w:style w:type="paragraph" w:customStyle="1" w:styleId="InsideDateTime">
    <w:name w:val="Inside Date &amp; Time"/>
    <w:basedOn w:val="Normal"/>
    <w:rsid w:val="00D369FA"/>
    <w:pPr>
      <w:widowControl w:val="0"/>
      <w:spacing w:after="240" w:line="213" w:lineRule="auto"/>
      <w:jc w:val="center"/>
    </w:pPr>
    <w:rPr>
      <w:rFonts w:ascii="Candara" w:eastAsia="Times New Roman" w:hAnsi="Candara" w:cs="Times New Roman"/>
      <w:b/>
      <w:kern w:val="28"/>
      <w:sz w:val="44"/>
      <w:szCs w:val="44"/>
    </w:rPr>
  </w:style>
  <w:style w:type="paragraph" w:customStyle="1" w:styleId="Hoorayfor">
    <w:name w:val="Hooray for"/>
    <w:basedOn w:val="Normal"/>
    <w:rsid w:val="003A510F"/>
    <w:pPr>
      <w:spacing w:after="0" w:line="201" w:lineRule="auto"/>
    </w:pPr>
    <w:rPr>
      <w:rFonts w:ascii="Candara" w:eastAsia="Times New Roman" w:hAnsi="Candara" w:cs="Times New Roman"/>
      <w:color w:val="000000"/>
      <w:kern w:val="28"/>
      <w:sz w:val="44"/>
      <w:szCs w:val="44"/>
    </w:rPr>
  </w:style>
  <w:style w:type="paragraph" w:styleId="Header">
    <w:name w:val="header"/>
    <w:basedOn w:val="Normal"/>
    <w:link w:val="HeaderChar"/>
    <w:uiPriority w:val="99"/>
    <w:semiHidden/>
    <w:unhideWhenUsed/>
    <w:rsid w:val="00407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07924"/>
  </w:style>
  <w:style w:type="paragraph" w:styleId="Footer">
    <w:name w:val="footer"/>
    <w:basedOn w:val="Normal"/>
    <w:link w:val="FooterChar"/>
    <w:uiPriority w:val="99"/>
    <w:semiHidden/>
    <w:unhideWhenUsed/>
    <w:rsid w:val="00407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07924"/>
  </w:style>
  <w:style w:type="character" w:styleId="Hyperlink">
    <w:name w:val="Hyperlink"/>
    <w:basedOn w:val="DefaultParagraphFont"/>
    <w:uiPriority w:val="99"/>
    <w:unhideWhenUsed/>
    <w:rsid w:val="0037634C"/>
    <w:rPr>
      <w:color w:val="0000FF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37634C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FE42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\AppData\Roaming\Microsoft\Templates\Movie%20awards%20party%20invita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BC75CB66B4A747B4501CBCD60C6AE1" ma:contentTypeVersion="13" ma:contentTypeDescription="Create a new document." ma:contentTypeScope="" ma:versionID="7298d8992c966288ffa6836153d6f631">
  <xsd:schema xmlns:xsd="http://www.w3.org/2001/XMLSchema" xmlns:xs="http://www.w3.org/2001/XMLSchema" xmlns:p="http://schemas.microsoft.com/office/2006/metadata/properties" xmlns:ns2="f876418e-371c-4bec-84a2-80f7656ddf85" xmlns:ns3="24a9900c-5a27-4a1c-a01b-35d3657b3654" targetNamespace="http://schemas.microsoft.com/office/2006/metadata/properties" ma:root="true" ma:fieldsID="e2032e9908b6b783db26d473afdfe3e2" ns2:_="" ns3:_="">
    <xsd:import namespace="f876418e-371c-4bec-84a2-80f7656ddf85"/>
    <xsd:import namespace="24a9900c-5a27-4a1c-a01b-35d3657b36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6418e-371c-4bec-84a2-80f7656ddf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9900c-5a27-4a1c-a01b-35d3657b365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4a9900c-5a27-4a1c-a01b-35d3657b3654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09866EFF-D7C9-4A69-A1B0-1D9EDF5E9F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7A84A-EC63-45B7-87E1-6AEA72C57A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76418e-371c-4bec-84a2-80f7656ddf85"/>
    <ds:schemaRef ds:uri="24a9900c-5a27-4a1c-a01b-35d3657b36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D7A09C-4335-4E2A-82DE-05E384D821FD}">
  <ds:schemaRefs>
    <ds:schemaRef ds:uri="http://schemas.microsoft.com/office/2006/metadata/properties"/>
    <ds:schemaRef ds:uri="http://schemas.microsoft.com/office/infopath/2007/PartnerControls"/>
    <ds:schemaRef ds:uri="24a9900c-5a27-4a1c-a01b-35d3657b365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Movie awards party invitation</Template>
  <TotalTime>10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Movie awards party invitation</vt:lpstr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Movie awards party invitation</dc:title>
  <dc:creator>Jo</dc:creator>
  <cp:keywords/>
  <cp:lastModifiedBy>Cheryl Barber</cp:lastModifiedBy>
  <cp:revision>5</cp:revision>
  <dcterms:created xsi:type="dcterms:W3CDTF">2025-03-13T14:03:00Z</dcterms:created>
  <dcterms:modified xsi:type="dcterms:W3CDTF">2025-03-13T14:19:00Z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TC103508939990</vt:lpwstr>
  </property>
  <property fmtid="{D5CDD505-2E9C-101B-9397-08002B2CF9AE}" pid="3" name="ContentTypeId">
    <vt:lpwstr>0x010100E4BC75CB66B4A747B4501CBCD60C6AE1</vt:lpwstr>
  </property>
  <property fmtid="{D5CDD505-2E9C-101B-9397-08002B2CF9AE}" pid="4" name="Order">
    <vt:r8>601600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</Properties>
</file>